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380"/>
        <w:gridCol w:w="3420"/>
      </w:tblGrid>
      <w:tr w:rsidR="00880783" w:rsidRPr="003F5A8E" w:rsidTr="008772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Mar>
              <w:right w:w="288" w:type="dxa"/>
            </w:tcMar>
          </w:tcPr>
          <w:p w:rsidR="005C61E4" w:rsidRPr="00AA4794" w:rsidRDefault="004F40F7" w:rsidP="004F40F7">
            <w:pPr>
              <w:spacing w:after="160" w:line="312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98022" cy="3524976"/>
                  <wp:effectExtent l="110172" t="99378" r="117793" b="98742"/>
                  <wp:docPr id="9" name="Picture 9" descr="C:\Users\sjlor\AppData\Local\Microsoft\Windows\INetCache\Content.Word\IMG_0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jlor\AppData\Local\Microsoft\Windows\INetCache\Content.Word\IMG_0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698022" cy="3524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63500">
                              <a:schemeClr val="accent1">
                                <a:alpha val="57000"/>
                              </a:schemeClr>
                            </a:glow>
                            <a:softEdge rad="393700"/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 extrusionH="25400" prstMaterial="dkEdge">
                            <a:bevelT prst="relaxedInset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034AB" w:rsidRPr="008B1472" w:rsidRDefault="008B1472" w:rsidP="005C61E4">
            <w:pPr>
              <w:pStyle w:val="Date"/>
              <w:rPr>
                <w:sz w:val="48"/>
                <w:szCs w:val="48"/>
              </w:rPr>
            </w:pPr>
            <w:r w:rsidRPr="008B1472">
              <w:rPr>
                <w:sz w:val="48"/>
                <w:szCs w:val="48"/>
              </w:rPr>
              <w:t xml:space="preserve">Saturday, </w:t>
            </w:r>
            <w:r w:rsidR="00A034AB" w:rsidRPr="008B1472">
              <w:rPr>
                <w:sz w:val="48"/>
                <w:szCs w:val="48"/>
              </w:rPr>
              <w:t>November 18</w:t>
            </w:r>
          </w:p>
          <w:p w:rsidR="005C61E4" w:rsidRPr="008B1472" w:rsidRDefault="00A034AB" w:rsidP="004F40F7">
            <w:pPr>
              <w:pStyle w:val="Title"/>
              <w:jc w:val="center"/>
              <w:rPr>
                <w:sz w:val="44"/>
                <w:szCs w:val="44"/>
              </w:rPr>
            </w:pPr>
            <w:r w:rsidRPr="00A034AB">
              <w:rPr>
                <w:sz w:val="44"/>
                <w:szCs w:val="44"/>
              </w:rPr>
              <w:t>St. John’s Lutheran Church</w:t>
            </w:r>
            <w:r w:rsidR="008B1472">
              <w:rPr>
                <w:sz w:val="44"/>
                <w:szCs w:val="44"/>
              </w:rPr>
              <w:t>’s Christmas Fai</w:t>
            </w:r>
            <w:r w:rsidR="004F40F7">
              <w:rPr>
                <w:sz w:val="44"/>
                <w:szCs w:val="44"/>
              </w:rPr>
              <w:t>r</w:t>
            </w:r>
          </w:p>
          <w:p w:rsidR="00880783" w:rsidRDefault="008772C0" w:rsidP="00372C54">
            <w:pPr>
              <w:spacing w:after="160" w:line="312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0703370" wp14:editId="6B7206C2">
                  <wp:extent cx="2893484" cy="2170113"/>
                  <wp:effectExtent l="0" t="318" r="2223" b="2222"/>
                  <wp:docPr id="8" name="Picture 8" descr="C:\Users\sjlor\AppData\Local\Microsoft\Windows\INetCache\Content.Word\IMG_0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jlor\AppData\Local\Microsoft\Windows\INetCache\Content.Word\IMG_0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00614" cy="2175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8B1472" w:rsidRPr="00AA4794" w:rsidRDefault="008772C0" w:rsidP="008B1472">
            <w:pPr>
              <w:spacing w:after="160" w:line="312" w:lineRule="auto"/>
            </w:pPr>
            <w:r>
              <w:rPr>
                <w:noProof/>
              </w:rPr>
              <w:t xml:space="preserve">      </w:t>
            </w:r>
            <w:r w:rsidR="004F40F7">
              <w:rPr>
                <w:noProof/>
              </w:rPr>
              <w:t xml:space="preserve">  </w:t>
            </w:r>
          </w:p>
        </w:tc>
        <w:tc>
          <w:tcPr>
            <w:tcW w:w="3420" w:type="dxa"/>
          </w:tcPr>
          <w:p w:rsidR="008772C0" w:rsidRDefault="00A034AB" w:rsidP="008772C0">
            <w:pPr>
              <w:pStyle w:val="Heading2"/>
              <w:spacing w:after="0"/>
              <w:outlineLvl w:val="1"/>
            </w:pPr>
            <w:r>
              <w:t>Handmade Christmas Decorations</w:t>
            </w:r>
            <w:r w:rsidR="004F40F7">
              <w:t>,</w:t>
            </w:r>
          </w:p>
          <w:p w:rsidR="005C61E4" w:rsidRPr="00AA4794" w:rsidRDefault="008772C0" w:rsidP="008772C0">
            <w:pPr>
              <w:pStyle w:val="Heading2"/>
              <w:spacing w:after="0"/>
              <w:outlineLvl w:val="1"/>
            </w:pPr>
            <w:r>
              <w:t>Baked Goods</w:t>
            </w:r>
            <w:r w:rsidR="004F40F7">
              <w:t xml:space="preserve"> </w:t>
            </w:r>
          </w:p>
          <w:p w:rsidR="005C61E4" w:rsidRPr="00AA4794" w:rsidRDefault="002F556B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-909312545"/>
                <w:placeholder>
                  <w:docPart w:val="0A32AECE7BA24DC1AB90030ADB84BB0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:rsidR="008772C0" w:rsidRDefault="008772C0" w:rsidP="008772C0">
            <w:pPr>
              <w:pStyle w:val="Heading2"/>
              <w:spacing w:after="0"/>
              <w:outlineLvl w:val="1"/>
            </w:pPr>
            <w:r>
              <w:t xml:space="preserve">Trash to </w:t>
            </w:r>
          </w:p>
          <w:p w:rsidR="008772C0" w:rsidRDefault="008772C0" w:rsidP="008772C0">
            <w:pPr>
              <w:pStyle w:val="Heading2"/>
              <w:spacing w:after="0"/>
              <w:outlineLvl w:val="1"/>
            </w:pPr>
            <w:r>
              <w:t xml:space="preserve">Treasure Table </w:t>
            </w:r>
          </w:p>
          <w:p w:rsidR="005C61E4" w:rsidRPr="00AA4794" w:rsidRDefault="002F556B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193575528"/>
                <w:placeholder>
                  <w:docPart w:val="DC08288274644142AC9E8774356FA12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:rsidR="00372C54" w:rsidRDefault="00A034AB" w:rsidP="008B1472">
            <w:pPr>
              <w:pStyle w:val="Heading2"/>
              <w:spacing w:after="0"/>
              <w:outlineLvl w:val="1"/>
            </w:pPr>
            <w:r>
              <w:t>Sit down and enjoy lunch</w:t>
            </w:r>
            <w:r w:rsidR="00372C54">
              <w:t xml:space="preserve"> from 11-</w:t>
            </w:r>
            <w:r w:rsidR="008B1472">
              <w:t>2pm</w:t>
            </w:r>
          </w:p>
          <w:p w:rsidR="008B1472" w:rsidRDefault="00A034AB" w:rsidP="008B1472">
            <w:pPr>
              <w:pStyle w:val="Heading2"/>
              <w:spacing w:after="0"/>
              <w:outlineLvl w:val="1"/>
            </w:pPr>
            <w:r>
              <w:t xml:space="preserve">Sandwiches, </w:t>
            </w:r>
          </w:p>
          <w:p w:rsidR="005C61E4" w:rsidRPr="00AA4794" w:rsidRDefault="00A034AB" w:rsidP="008B1472">
            <w:pPr>
              <w:pStyle w:val="Heading2"/>
              <w:spacing w:after="0"/>
              <w:outlineLvl w:val="1"/>
            </w:pPr>
            <w:r>
              <w:t>New England Clam Chowder and more.</w:t>
            </w:r>
          </w:p>
          <w:p w:rsidR="005C61E4" w:rsidRPr="00AA4794" w:rsidRDefault="002F556B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-59171642"/>
                <w:placeholder>
                  <w:docPart w:val="4C219473896948F589B83B4EF60F5A8C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:rsidR="005C61E4" w:rsidRPr="00AA4794" w:rsidRDefault="008B1472" w:rsidP="005C61E4">
            <w:pPr>
              <w:pStyle w:val="Heading2"/>
              <w:outlineLvl w:val="1"/>
            </w:pPr>
            <w:r>
              <w:t>Free Admission!</w:t>
            </w:r>
          </w:p>
          <w:p w:rsidR="005C61E4" w:rsidRPr="00AA4794" w:rsidRDefault="002F556B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319850249"/>
                <w:placeholder>
                  <w:docPart w:val="72431285872D4823B92E498CCD9B471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:rsidR="00AA4794" w:rsidRPr="00AA4794" w:rsidRDefault="008B1472" w:rsidP="005C61E4">
            <w:pPr>
              <w:pStyle w:val="Heading2"/>
              <w:outlineLvl w:val="1"/>
            </w:pPr>
            <w:r>
              <w:t>Everyone Welcomed!</w:t>
            </w:r>
          </w:p>
          <w:p w:rsidR="004F40F7" w:rsidRPr="008772C0" w:rsidRDefault="004F40F7" w:rsidP="008772C0">
            <w:pPr>
              <w:pStyle w:val="Heading3"/>
              <w:outlineLvl w:val="2"/>
            </w:pPr>
            <w:r w:rsidRPr="008772C0">
              <w:t>Christmas Fair in</w:t>
            </w:r>
          </w:p>
          <w:p w:rsidR="005C61E4" w:rsidRPr="008772C0" w:rsidRDefault="004F40F7" w:rsidP="008772C0">
            <w:pPr>
              <w:pStyle w:val="Heading3"/>
              <w:outlineLvl w:val="2"/>
            </w:pPr>
            <w:r w:rsidRPr="008772C0">
              <w:t>School’s Gym</w:t>
            </w:r>
          </w:p>
          <w:p w:rsidR="005C61E4" w:rsidRPr="008772C0" w:rsidRDefault="002F556B" w:rsidP="008772C0">
            <w:pPr>
              <w:pStyle w:val="ContactInfo"/>
              <w:spacing w:line="312" w:lineRule="auto"/>
            </w:pPr>
            <w:sdt>
              <w:sdtPr>
                <w:alias w:val="Enter street address, city, st zip code:"/>
                <w:tag w:val="Enter street address, city, st zip code:"/>
                <w:id w:val="857003158"/>
                <w:placeholder>
                  <w:docPart w:val="7609D427C21C45899E3628BD143F69B0"/>
                </w:placeholder>
                <w15:appearance w15:val="hidden"/>
                <w:text w:multiLine="1"/>
              </w:sdtPr>
              <w:sdtEndPr/>
              <w:sdtContent>
                <w:r w:rsidR="00A034AB" w:rsidRPr="008772C0">
                  <w:t>663 Manor Road</w:t>
                </w:r>
              </w:sdtContent>
            </w:sdt>
          </w:p>
          <w:p w:rsidR="005C61E4" w:rsidRPr="008772C0" w:rsidRDefault="00A034AB" w:rsidP="008772C0">
            <w:pPr>
              <w:pStyle w:val="ContactInfo"/>
              <w:spacing w:line="312" w:lineRule="auto"/>
            </w:pPr>
            <w:r w:rsidRPr="008772C0">
              <w:t>718 761 1600</w:t>
            </w:r>
          </w:p>
          <w:p w:rsidR="005C61E4" w:rsidRPr="008772C0" w:rsidRDefault="00A034AB" w:rsidP="008772C0">
            <w:pPr>
              <w:pStyle w:val="ContactInfo"/>
              <w:spacing w:line="312" w:lineRule="auto"/>
            </w:pPr>
            <w:r w:rsidRPr="008772C0">
              <w:t>www.stjohnslutheransi.org</w:t>
            </w:r>
          </w:p>
          <w:p w:rsidR="00A034AB" w:rsidRDefault="00A034AB" w:rsidP="008772C0">
            <w:pPr>
              <w:pStyle w:val="ContactInfo"/>
              <w:spacing w:line="312" w:lineRule="auto"/>
              <w:jc w:val="left"/>
            </w:pPr>
          </w:p>
          <w:p w:rsidR="005C61E4" w:rsidRPr="00AA4794" w:rsidRDefault="00A034AB" w:rsidP="00AA4794">
            <w:pPr>
              <w:pStyle w:val="ContactInfo"/>
              <w:spacing w:line="312" w:lineRule="auto"/>
            </w:pPr>
            <w:r>
              <w:t>9:30 a.m. – 3:00pm</w:t>
            </w:r>
          </w:p>
        </w:tc>
      </w:tr>
    </w:tbl>
    <w:p w:rsidR="005C61E4" w:rsidRPr="00076F31" w:rsidRDefault="005C61E4" w:rsidP="00AA4794">
      <w:pPr>
        <w:pStyle w:val="NoSpacing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556B" w:rsidRDefault="002F556B" w:rsidP="005F5D5F">
      <w:pPr>
        <w:spacing w:after="0" w:line="240" w:lineRule="auto"/>
      </w:pPr>
      <w:r>
        <w:separator/>
      </w:r>
    </w:p>
  </w:endnote>
  <w:endnote w:type="continuationSeparator" w:id="0">
    <w:p w:rsidR="002F556B" w:rsidRDefault="002F556B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556B" w:rsidRDefault="002F556B" w:rsidP="005F5D5F">
      <w:pPr>
        <w:spacing w:after="0" w:line="240" w:lineRule="auto"/>
      </w:pPr>
      <w:r>
        <w:separator/>
      </w:r>
    </w:p>
  </w:footnote>
  <w:footnote w:type="continuationSeparator" w:id="0">
    <w:p w:rsidR="002F556B" w:rsidRDefault="002F556B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4AB"/>
    <w:rsid w:val="000168C0"/>
    <w:rsid w:val="000427C6"/>
    <w:rsid w:val="00076F31"/>
    <w:rsid w:val="00171CDD"/>
    <w:rsid w:val="00175521"/>
    <w:rsid w:val="00181FB9"/>
    <w:rsid w:val="001B047D"/>
    <w:rsid w:val="00251739"/>
    <w:rsid w:val="00261A78"/>
    <w:rsid w:val="002F556B"/>
    <w:rsid w:val="003320F5"/>
    <w:rsid w:val="00372C54"/>
    <w:rsid w:val="003B6A17"/>
    <w:rsid w:val="003F5A8E"/>
    <w:rsid w:val="00411532"/>
    <w:rsid w:val="004F40F7"/>
    <w:rsid w:val="005222EE"/>
    <w:rsid w:val="00541BB3"/>
    <w:rsid w:val="00544732"/>
    <w:rsid w:val="00553DF3"/>
    <w:rsid w:val="005C61E4"/>
    <w:rsid w:val="005F5D5F"/>
    <w:rsid w:val="00665EA1"/>
    <w:rsid w:val="006E5B0F"/>
    <w:rsid w:val="007511A6"/>
    <w:rsid w:val="0079199F"/>
    <w:rsid w:val="007B5354"/>
    <w:rsid w:val="00837654"/>
    <w:rsid w:val="008772C0"/>
    <w:rsid w:val="00880783"/>
    <w:rsid w:val="008B1472"/>
    <w:rsid w:val="008B5772"/>
    <w:rsid w:val="008C031F"/>
    <w:rsid w:val="008C1756"/>
    <w:rsid w:val="008D17FF"/>
    <w:rsid w:val="008F6C52"/>
    <w:rsid w:val="009141C6"/>
    <w:rsid w:val="00956528"/>
    <w:rsid w:val="00A03450"/>
    <w:rsid w:val="00A034AB"/>
    <w:rsid w:val="00A97C88"/>
    <w:rsid w:val="00AA4794"/>
    <w:rsid w:val="00AB3068"/>
    <w:rsid w:val="00AB58F4"/>
    <w:rsid w:val="00AF32DC"/>
    <w:rsid w:val="00B46A60"/>
    <w:rsid w:val="00BC6ED1"/>
    <w:rsid w:val="00C57F20"/>
    <w:rsid w:val="00D16845"/>
    <w:rsid w:val="00D56FBE"/>
    <w:rsid w:val="00D751DD"/>
    <w:rsid w:val="00DC2B4F"/>
    <w:rsid w:val="00E3564F"/>
    <w:rsid w:val="00EC1838"/>
    <w:rsid w:val="00EF4C0C"/>
    <w:rsid w:val="00F2548A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2D89740"/>
  <w15:chartTrackingRefBased/>
  <w15:docId w15:val="{8A76C7BE-EFEA-402E-BC0D-12B648B90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jlor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A32AECE7BA24DC1AB90030ADB84BB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C5134-C47A-4903-95F4-D79E8A125C6B}"/>
      </w:docPartPr>
      <w:docPartBody>
        <w:p w:rsidR="00B16AF3" w:rsidRDefault="00CA7670">
          <w:pPr>
            <w:pStyle w:val="0A32AECE7BA24DC1AB90030ADB84BB07"/>
          </w:pPr>
          <w:r w:rsidRPr="00AA4794">
            <w:t>────</w:t>
          </w:r>
        </w:p>
      </w:docPartBody>
    </w:docPart>
    <w:docPart>
      <w:docPartPr>
        <w:name w:val="DC08288274644142AC9E8774356FA1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BE8C4C-C370-4457-B8FE-EA7F83EC5A16}"/>
      </w:docPartPr>
      <w:docPartBody>
        <w:p w:rsidR="00B16AF3" w:rsidRDefault="00CA7670">
          <w:pPr>
            <w:pStyle w:val="DC08288274644142AC9E8774356FA12D"/>
          </w:pPr>
          <w:r w:rsidRPr="00AA4794">
            <w:t>────</w:t>
          </w:r>
        </w:p>
      </w:docPartBody>
    </w:docPart>
    <w:docPart>
      <w:docPartPr>
        <w:name w:val="4C219473896948F589B83B4EF60F5A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5813DC-857A-41E2-90C7-4F517B66201E}"/>
      </w:docPartPr>
      <w:docPartBody>
        <w:p w:rsidR="00B16AF3" w:rsidRDefault="00CA7670">
          <w:pPr>
            <w:pStyle w:val="4C219473896948F589B83B4EF60F5A8C"/>
          </w:pPr>
          <w:r w:rsidRPr="00AA4794">
            <w:t>────</w:t>
          </w:r>
        </w:p>
      </w:docPartBody>
    </w:docPart>
    <w:docPart>
      <w:docPartPr>
        <w:name w:val="72431285872D4823B92E498CCD9B47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7EEC87-FFC6-4771-A023-8F288899C18A}"/>
      </w:docPartPr>
      <w:docPartBody>
        <w:p w:rsidR="00B16AF3" w:rsidRDefault="00CA7670">
          <w:pPr>
            <w:pStyle w:val="72431285872D4823B92E498CCD9B4718"/>
          </w:pPr>
          <w:r w:rsidRPr="00AA4794">
            <w:t>────</w:t>
          </w:r>
        </w:p>
      </w:docPartBody>
    </w:docPart>
    <w:docPart>
      <w:docPartPr>
        <w:name w:val="7609D427C21C45899E3628BD143F69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3DDBEC-D8B0-4D59-BDB8-8B34BE92D5E4}"/>
      </w:docPartPr>
      <w:docPartBody>
        <w:p w:rsidR="00B16AF3" w:rsidRDefault="00CA7670">
          <w:pPr>
            <w:pStyle w:val="7609D427C21C45899E3628BD143F69B0"/>
          </w:pPr>
          <w:r w:rsidRPr="00AA4794">
            <w:t>Street Address</w:t>
          </w:r>
          <w:r w:rsidRPr="00AA4794">
            <w:br/>
            <w:t>City, ST 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670"/>
    <w:rsid w:val="00323BD0"/>
    <w:rsid w:val="009223E8"/>
    <w:rsid w:val="00B16AF3"/>
    <w:rsid w:val="00C874E0"/>
    <w:rsid w:val="00CA7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27BA7E744414C8FBF5145B0D87A8F81">
    <w:name w:val="327BA7E744414C8FBF5145B0D87A8F81"/>
  </w:style>
  <w:style w:type="paragraph" w:customStyle="1" w:styleId="4AA8989006404680B392988F0EF81770">
    <w:name w:val="4AA8989006404680B392988F0EF81770"/>
  </w:style>
  <w:style w:type="paragraph" w:customStyle="1" w:styleId="67381E0D15DB4966AECCC6AFA4BF66D8">
    <w:name w:val="67381E0D15DB4966AECCC6AFA4BF66D8"/>
  </w:style>
  <w:style w:type="paragraph" w:customStyle="1" w:styleId="DFFC9634653140BBAC0AD1B4CC538D3B">
    <w:name w:val="DFFC9634653140BBAC0AD1B4CC538D3B"/>
  </w:style>
  <w:style w:type="paragraph" w:customStyle="1" w:styleId="98F6E7904CAF4F1FA8253E8A42F5B290">
    <w:name w:val="98F6E7904CAF4F1FA8253E8A42F5B290"/>
  </w:style>
  <w:style w:type="paragraph" w:customStyle="1" w:styleId="0A32AECE7BA24DC1AB90030ADB84BB07">
    <w:name w:val="0A32AECE7BA24DC1AB90030ADB84BB07"/>
  </w:style>
  <w:style w:type="paragraph" w:customStyle="1" w:styleId="24388B43AA7E4707A2D445C628A0C4C8">
    <w:name w:val="24388B43AA7E4707A2D445C628A0C4C8"/>
  </w:style>
  <w:style w:type="paragraph" w:customStyle="1" w:styleId="DC08288274644142AC9E8774356FA12D">
    <w:name w:val="DC08288274644142AC9E8774356FA12D"/>
  </w:style>
  <w:style w:type="paragraph" w:customStyle="1" w:styleId="DD06781A1058474F9207703F252CF3DC">
    <w:name w:val="DD06781A1058474F9207703F252CF3DC"/>
  </w:style>
  <w:style w:type="paragraph" w:customStyle="1" w:styleId="4C219473896948F589B83B4EF60F5A8C">
    <w:name w:val="4C219473896948F589B83B4EF60F5A8C"/>
  </w:style>
  <w:style w:type="paragraph" w:customStyle="1" w:styleId="7D5679C7845044D79B11CD1A053ED66F">
    <w:name w:val="7D5679C7845044D79B11CD1A053ED66F"/>
  </w:style>
  <w:style w:type="paragraph" w:customStyle="1" w:styleId="72431285872D4823B92E498CCD9B4718">
    <w:name w:val="72431285872D4823B92E498CCD9B4718"/>
  </w:style>
  <w:style w:type="paragraph" w:customStyle="1" w:styleId="870974B4DB164C9AABDD97133E72BC26">
    <w:name w:val="870974B4DB164C9AABDD97133E72BC26"/>
  </w:style>
  <w:style w:type="paragraph" w:customStyle="1" w:styleId="679E280A7BED4BDB9E30EB01D774B424">
    <w:name w:val="679E280A7BED4BDB9E30EB01D774B424"/>
  </w:style>
  <w:style w:type="paragraph" w:customStyle="1" w:styleId="7609D427C21C45899E3628BD143F69B0">
    <w:name w:val="7609D427C21C45899E3628BD143F69B0"/>
  </w:style>
  <w:style w:type="paragraph" w:customStyle="1" w:styleId="D0CF5040425640F98929FF87CEC5D9BE">
    <w:name w:val="D0CF5040425640F98929FF87CEC5D9BE"/>
  </w:style>
  <w:style w:type="paragraph" w:customStyle="1" w:styleId="8AFE0444FF1D473691B2464A86C0B8AF">
    <w:name w:val="8AFE0444FF1D473691B2464A86C0B8AF"/>
  </w:style>
  <w:style w:type="paragraph" w:customStyle="1" w:styleId="E1FB3DA2B2CF4365B979626A423A858C">
    <w:name w:val="E1FB3DA2B2CF4365B979626A423A85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0027A6-9B46-4B53-AB02-1BF9935B6AA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0</TotalTime>
  <Pages>1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sjlor</dc:creator>
  <cp:keywords/>
  <dc:description/>
  <cp:lastModifiedBy>Thomas Sax</cp:lastModifiedBy>
  <cp:revision>2</cp:revision>
  <dcterms:created xsi:type="dcterms:W3CDTF">2017-10-11T01:44:00Z</dcterms:created>
  <dcterms:modified xsi:type="dcterms:W3CDTF">2017-10-11T01:44:00Z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